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70" w:rsidRPr="004E1D63" w:rsidRDefault="00351070" w:rsidP="004E1D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B18BD">
        <w:rPr>
          <w:rFonts w:ascii="Arial" w:hAnsi="Arial" w:cs="Arial"/>
          <w:noProof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lh3.googleusercontent.com/wuhM_e5saz9GnY2Fb1uic2PdBzmCZ1ggUtyAsInLlGa1CtG89zo-bxf_iqDnp_AJvmZBXpsVN3TOj7Fu9SIsx6tpBgmZp2iIbRyI4cqYahQ3a2x4cmcO4rh70daooe-Q3A" style="width:474.75pt;height:672pt;visibility:visible">
            <v:imagedata r:id="rId4" o:title=""/>
          </v:shape>
        </w:pict>
      </w:r>
    </w:p>
    <w:p w:rsidR="00351070" w:rsidRDefault="00351070"/>
    <w:sectPr w:rsidR="00351070" w:rsidSect="00A2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6E0"/>
    <w:rsid w:val="00143479"/>
    <w:rsid w:val="00351070"/>
    <w:rsid w:val="004E1D63"/>
    <w:rsid w:val="00792A64"/>
    <w:rsid w:val="00A23409"/>
    <w:rsid w:val="00C76DF3"/>
    <w:rsid w:val="00CB18BD"/>
    <w:rsid w:val="00D12AA0"/>
    <w:rsid w:val="00DF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0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E1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2014-12-04T15:04:00Z</dcterms:created>
  <dcterms:modified xsi:type="dcterms:W3CDTF">2014-12-04T15:56:00Z</dcterms:modified>
</cp:coreProperties>
</file>